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7C7" w:rsidRPr="00D41A13" w:rsidRDefault="00B547C7" w:rsidP="00D41A13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D41A13">
        <w:rPr>
          <w:rFonts w:ascii="Times New Roman" w:hAnsi="Times New Roman"/>
          <w:b/>
          <w:sz w:val="28"/>
          <w:szCs w:val="28"/>
        </w:rPr>
        <w:t>ТАБЛИЦА</w:t>
      </w:r>
    </w:p>
    <w:p w:rsidR="00B547C7" w:rsidRDefault="00B547C7" w:rsidP="00D41A13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D41A13">
        <w:rPr>
          <w:rFonts w:ascii="Times New Roman" w:hAnsi="Times New Roman"/>
          <w:b/>
          <w:sz w:val="28"/>
          <w:szCs w:val="28"/>
        </w:rPr>
        <w:t>замечаний и предложений по итогам проведения общественного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41A13">
        <w:rPr>
          <w:rFonts w:ascii="Times New Roman" w:hAnsi="Times New Roman"/>
          <w:b/>
          <w:sz w:val="28"/>
          <w:szCs w:val="28"/>
        </w:rPr>
        <w:t>обсуждения проекта прогноза социально-экономического развития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B547C7" w:rsidRDefault="00B547C7" w:rsidP="00D41A13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Старотитаровского сельского поселения Темрюкского района </w:t>
      </w:r>
    </w:p>
    <w:p w:rsidR="00B547C7" w:rsidRDefault="00B547C7" w:rsidP="00D41A13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2021-2023 годы</w:t>
      </w:r>
    </w:p>
    <w:p w:rsidR="00B547C7" w:rsidRDefault="00B547C7" w:rsidP="00D41A13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проекта:</w:t>
      </w:r>
    </w:p>
    <w:p w:rsidR="00B547C7" w:rsidRPr="002A5870" w:rsidRDefault="00B547C7" w:rsidP="002A5870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D41A13">
        <w:rPr>
          <w:rFonts w:ascii="Times New Roman" w:hAnsi="Times New Roman"/>
          <w:sz w:val="28"/>
          <w:szCs w:val="28"/>
        </w:rPr>
        <w:t xml:space="preserve">Прогноз социально-экономического развития </w:t>
      </w:r>
      <w:r w:rsidRPr="002A5870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 на 202</w:t>
      </w:r>
      <w:r>
        <w:rPr>
          <w:rFonts w:ascii="Times New Roman" w:hAnsi="Times New Roman"/>
          <w:sz w:val="28"/>
          <w:szCs w:val="28"/>
        </w:rPr>
        <w:t>1</w:t>
      </w:r>
      <w:r w:rsidRPr="002A5870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3</w:t>
      </w:r>
      <w:r w:rsidRPr="002A5870">
        <w:rPr>
          <w:rFonts w:ascii="Times New Roman" w:hAnsi="Times New Roman"/>
          <w:sz w:val="28"/>
          <w:szCs w:val="28"/>
        </w:rPr>
        <w:t xml:space="preserve"> годы</w:t>
      </w:r>
    </w:p>
    <w:p w:rsidR="00B547C7" w:rsidRDefault="00B547C7" w:rsidP="002A5870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ответственного разработчика проекта:</w:t>
      </w: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Финансовый отдел администрации Старотитаровского сельского поселения Темрюкского района</w:t>
      </w: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Даты начала и окончания общественного обсуждения:</w:t>
      </w: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Pr="002A1C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сентября 2020</w:t>
      </w:r>
      <w:r w:rsidRPr="002A1CF0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07</w:t>
      </w:r>
      <w:r w:rsidRPr="002A1CF0">
        <w:rPr>
          <w:rFonts w:ascii="Times New Roman" w:hAnsi="Times New Roman"/>
          <w:sz w:val="28"/>
          <w:szCs w:val="28"/>
        </w:rPr>
        <w:t xml:space="preserve"> октября</w:t>
      </w:r>
      <w:r>
        <w:rPr>
          <w:rFonts w:ascii="Times New Roman" w:hAnsi="Times New Roman"/>
          <w:sz w:val="28"/>
          <w:szCs w:val="28"/>
        </w:rPr>
        <w:t xml:space="preserve"> 2020 года</w:t>
      </w: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размещения проекта прогноза:</w:t>
      </w:r>
    </w:p>
    <w:p w:rsidR="00B547C7" w:rsidRDefault="00B547C7" w:rsidP="00902571">
      <w:pPr>
        <w:pStyle w:val="NoSpacing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сети «Интернет»</w:t>
      </w:r>
      <w:r w:rsidRPr="00E437F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(наименование официального сайта (раздела в сайте): официальный сайт администрации Старотитаровского сельского поселения Темрюкского района, раздел «Экономика и финансы», подраздел «Социально-экономическое развитие»</w:t>
      </w:r>
    </w:p>
    <w:p w:rsidR="00B547C7" w:rsidRDefault="00B547C7" w:rsidP="00902571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автоматизированной системе «ГАИС Управление»:</w:t>
      </w:r>
    </w:p>
    <w:p w:rsidR="00B547C7" w:rsidRPr="00902571" w:rsidRDefault="00B547C7" w:rsidP="00902571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hyperlink r:id="rId5" w:history="1"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  <w:lang w:val="en-US"/>
          </w:rPr>
          <w:t>http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</w:rPr>
          <w:t>://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  <w:lang w:val="en-US"/>
          </w:rPr>
          <w:t>www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</w:rPr>
          <w:t>.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  <w:lang w:val="en-US"/>
          </w:rPr>
          <w:t>gasu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</w:rPr>
          <w:t>.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  <w:lang w:val="en-US"/>
          </w:rPr>
          <w:t>gov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</w:rPr>
          <w:t>.</w:t>
        </w:r>
        <w:r w:rsidRPr="004F58DD">
          <w:rPr>
            <w:rStyle w:val="Hyperlink"/>
            <w:rFonts w:ascii="Times New Roman" w:hAnsi="Times New Roman"/>
            <w:color w:val="auto"/>
            <w:sz w:val="28"/>
            <w:szCs w:val="28"/>
            <w:lang w:val="en-US"/>
          </w:rPr>
          <w:t>ru</w:t>
        </w:r>
      </w:hyperlink>
      <w:r w:rsidRPr="0090257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раздел «Система стратегического планирования» подраздел «Общественное обсуждение проектов», «Проекты документов стратегического планирования».</w:t>
      </w:r>
    </w:p>
    <w:p w:rsidR="00B547C7" w:rsidRDefault="00B547C7" w:rsidP="00902571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2890"/>
        <w:gridCol w:w="2358"/>
        <w:gridCol w:w="2128"/>
        <w:gridCol w:w="1655"/>
      </w:tblGrid>
      <w:tr w:rsidR="00B547C7" w:rsidRPr="008F5095" w:rsidTr="008F5095">
        <w:tc>
          <w:tcPr>
            <w:tcW w:w="540" w:type="dxa"/>
          </w:tcPr>
          <w:p w:rsidR="00B547C7" w:rsidRPr="008F5095" w:rsidRDefault="00B547C7" w:rsidP="008F509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095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70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095">
              <w:rPr>
                <w:rFonts w:ascii="Times New Roman" w:hAnsi="Times New Roman"/>
                <w:sz w:val="24"/>
                <w:szCs w:val="24"/>
              </w:rPr>
              <w:t>Автор замечания, предложения (Ф.И.О., почтовый адрес физического лица/полное и сокращенное наименование юридического лица)</w:t>
            </w:r>
          </w:p>
        </w:tc>
        <w:tc>
          <w:tcPr>
            <w:tcW w:w="2410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095">
              <w:rPr>
                <w:rFonts w:ascii="Times New Roman" w:hAnsi="Times New Roman"/>
                <w:sz w:val="24"/>
                <w:szCs w:val="24"/>
              </w:rPr>
              <w:t>Содержание замечания, предложения</w:t>
            </w:r>
          </w:p>
        </w:tc>
        <w:tc>
          <w:tcPr>
            <w:tcW w:w="1985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095">
              <w:rPr>
                <w:rFonts w:ascii="Times New Roman" w:hAnsi="Times New Roman"/>
                <w:sz w:val="24"/>
                <w:szCs w:val="24"/>
              </w:rPr>
              <w:t>Результат рассмотрения (учтено/отклонено с обоснованием)</w:t>
            </w:r>
          </w:p>
        </w:tc>
        <w:tc>
          <w:tcPr>
            <w:tcW w:w="1666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095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B547C7" w:rsidRPr="008F5095" w:rsidTr="008F5095">
        <w:tc>
          <w:tcPr>
            <w:tcW w:w="540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09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70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09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09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09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666" w:type="dxa"/>
          </w:tcPr>
          <w:p w:rsidR="00B547C7" w:rsidRPr="008F5095" w:rsidRDefault="00B547C7" w:rsidP="008F509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09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Старотитаровского </w:t>
      </w:r>
    </w:p>
    <w:p w:rsidR="00B547C7" w:rsidRDefault="00B547C7" w:rsidP="00D41A13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 Л.В. Кубрак</w:t>
      </w:r>
    </w:p>
    <w:sectPr w:rsidR="00B547C7" w:rsidSect="0054608D">
      <w:pgSz w:w="11906" w:h="16838"/>
      <w:pgMar w:top="54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C72B9"/>
    <w:multiLevelType w:val="hybridMultilevel"/>
    <w:tmpl w:val="BA8643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8262082"/>
    <w:multiLevelType w:val="hybridMultilevel"/>
    <w:tmpl w:val="590470AE"/>
    <w:lvl w:ilvl="0" w:tplc="2874596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29E5"/>
    <w:rsid w:val="000A09A1"/>
    <w:rsid w:val="000C6971"/>
    <w:rsid w:val="001329E5"/>
    <w:rsid w:val="001F4676"/>
    <w:rsid w:val="002201F4"/>
    <w:rsid w:val="00233277"/>
    <w:rsid w:val="00237E73"/>
    <w:rsid w:val="002867D4"/>
    <w:rsid w:val="002A1CF0"/>
    <w:rsid w:val="002A5870"/>
    <w:rsid w:val="002B4B77"/>
    <w:rsid w:val="00363DE3"/>
    <w:rsid w:val="00380980"/>
    <w:rsid w:val="003F0E53"/>
    <w:rsid w:val="004508BE"/>
    <w:rsid w:val="00450D56"/>
    <w:rsid w:val="0048043F"/>
    <w:rsid w:val="004E1B5A"/>
    <w:rsid w:val="004F58DD"/>
    <w:rsid w:val="00501232"/>
    <w:rsid w:val="0054608D"/>
    <w:rsid w:val="00555F4C"/>
    <w:rsid w:val="005757D9"/>
    <w:rsid w:val="006546EA"/>
    <w:rsid w:val="00767ADB"/>
    <w:rsid w:val="0082358A"/>
    <w:rsid w:val="008F5095"/>
    <w:rsid w:val="00902571"/>
    <w:rsid w:val="009720C8"/>
    <w:rsid w:val="009F6D73"/>
    <w:rsid w:val="00B547C7"/>
    <w:rsid w:val="00B55BAE"/>
    <w:rsid w:val="00BD6521"/>
    <w:rsid w:val="00BE1628"/>
    <w:rsid w:val="00C47A22"/>
    <w:rsid w:val="00C72990"/>
    <w:rsid w:val="00D41A13"/>
    <w:rsid w:val="00D6557A"/>
    <w:rsid w:val="00D86764"/>
    <w:rsid w:val="00E437F4"/>
    <w:rsid w:val="00E84491"/>
    <w:rsid w:val="00F9628A"/>
    <w:rsid w:val="00FF4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1F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D41A13"/>
    <w:rPr>
      <w:lang w:eastAsia="en-US"/>
    </w:rPr>
  </w:style>
  <w:style w:type="character" w:styleId="Hyperlink">
    <w:name w:val="Hyperlink"/>
    <w:basedOn w:val="DefaultParagraphFont"/>
    <w:uiPriority w:val="99"/>
    <w:rsid w:val="005757D9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5757D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asu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195</TotalTime>
  <Pages>1</Pages>
  <Words>223</Words>
  <Characters>1276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25</cp:revision>
  <cp:lastPrinted>2018-10-15T12:57:00Z</cp:lastPrinted>
  <dcterms:created xsi:type="dcterms:W3CDTF">2016-10-04T07:25:00Z</dcterms:created>
  <dcterms:modified xsi:type="dcterms:W3CDTF">2020-09-22T11:21:00Z</dcterms:modified>
</cp:coreProperties>
</file>