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 2020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3 880,9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19 517,4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Начальник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Л.В. Кубрак                   </w:t>
      </w: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2968F8"/>
    <w:rsid w:val="0034573E"/>
    <w:rsid w:val="0034780F"/>
    <w:rsid w:val="00352955"/>
    <w:rsid w:val="0036416D"/>
    <w:rsid w:val="003C17A3"/>
    <w:rsid w:val="0042648D"/>
    <w:rsid w:val="005750B2"/>
    <w:rsid w:val="007468A1"/>
    <w:rsid w:val="007529C3"/>
    <w:rsid w:val="00811C34"/>
    <w:rsid w:val="00835448"/>
    <w:rsid w:val="00896984"/>
    <w:rsid w:val="00921FE4"/>
    <w:rsid w:val="00962E07"/>
    <w:rsid w:val="009670B6"/>
    <w:rsid w:val="009C72C1"/>
    <w:rsid w:val="00A36A80"/>
    <w:rsid w:val="00A63233"/>
    <w:rsid w:val="00A76EAA"/>
    <w:rsid w:val="00AC7097"/>
    <w:rsid w:val="00B44606"/>
    <w:rsid w:val="00C833B9"/>
    <w:rsid w:val="00CB5D7C"/>
    <w:rsid w:val="00CC1029"/>
    <w:rsid w:val="00DB571C"/>
    <w:rsid w:val="00E11F97"/>
    <w:rsid w:val="00E4366C"/>
    <w:rsid w:val="00E51717"/>
    <w:rsid w:val="00E76CB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95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0259F8"/>
    <w:rPr>
      <w:lang w:eastAsia="en-US"/>
    </w:rPr>
  </w:style>
  <w:style w:type="table" w:styleId="TableGrid">
    <w:name w:val="Table Grid"/>
    <w:basedOn w:val="TableNormal"/>
    <w:uiPriority w:val="99"/>
    <w:rsid w:val="000259F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162</TotalTime>
  <Pages>1</Pages>
  <Words>72</Words>
  <Characters>415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31</cp:revision>
  <dcterms:created xsi:type="dcterms:W3CDTF">2017-10-26T05:46:00Z</dcterms:created>
  <dcterms:modified xsi:type="dcterms:W3CDTF">2021-01-22T11:08:00Z</dcterms:modified>
</cp:coreProperties>
</file>